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89" w:type="pct"/>
        <w:jc w:val="center"/>
        <w:tblLayout w:type="fixed"/>
        <w:tblCellMar>
          <w:left w:w="115" w:type="dxa"/>
          <w:right w:w="115" w:type="dxa"/>
        </w:tblCellMar>
        <w:tblLook w:val="0600" w:firstRow="0" w:lastRow="0" w:firstColumn="0" w:lastColumn="0" w:noHBand="1" w:noVBand="1"/>
        <w:tblDescription w:val="Layout table"/>
      </w:tblPr>
      <w:tblGrid>
        <w:gridCol w:w="4524"/>
        <w:gridCol w:w="415"/>
        <w:gridCol w:w="4477"/>
        <w:gridCol w:w="372"/>
        <w:gridCol w:w="4580"/>
      </w:tblGrid>
      <w:tr w:rsidR="00CC0A8F" w:rsidRPr="005F0F31" w14:paraId="0F53437E" w14:textId="77777777" w:rsidTr="00417C60">
        <w:trPr>
          <w:trHeight w:val="4174"/>
          <w:jc w:val="center"/>
        </w:trPr>
        <w:tc>
          <w:tcPr>
            <w:tcW w:w="4524" w:type="dxa"/>
            <w:vMerge w:val="restart"/>
            <w:tcBorders>
              <w:bottom w:val="nil"/>
            </w:tcBorders>
          </w:tcPr>
          <w:p w14:paraId="721CB511" w14:textId="3BFFBBBF" w:rsidR="00B67824" w:rsidRPr="00F37523" w:rsidRDefault="000139D2" w:rsidP="00F37523">
            <w:pPr>
              <w:pStyle w:val="Heading1"/>
              <w:rPr>
                <w:rStyle w:val="Heading1Char"/>
                <w:b/>
              </w:rPr>
            </w:pPr>
            <w:bookmarkStart w:id="0" w:name="_Hlk514276837"/>
            <w:r>
              <w:t xml:space="preserve">PROJECT: </w:t>
            </w:r>
            <w:r w:rsidRPr="00417C60">
              <w:rPr>
                <w:i/>
                <w:iCs/>
              </w:rPr>
              <w:t>IDID</w:t>
            </w:r>
          </w:p>
          <w:p w14:paraId="525B48CC" w14:textId="5E2FCB8F" w:rsidR="007D43B3" w:rsidRPr="00990E76" w:rsidRDefault="000139D2" w:rsidP="00990E76">
            <w:r>
              <w:rPr>
                <w:rStyle w:val="Strong"/>
              </w:rPr>
              <w:t>Project:</w:t>
            </w:r>
            <w:r>
              <w:t xml:space="preserve"> </w:t>
            </w:r>
            <w:r>
              <w:rPr>
                <w:rStyle w:val="Strong"/>
                <w:i/>
                <w:iCs/>
              </w:rPr>
              <w:t>IDID</w:t>
            </w:r>
            <w:r>
              <w:t xml:space="preserve"> (</w:t>
            </w:r>
            <w:r>
              <w:rPr>
                <w:rStyle w:val="Emphasis"/>
              </w:rPr>
              <w:t>Innovatively Developing &amp; Integrating Detroit</w:t>
            </w:r>
            <w:r>
              <w:t>) is a program that provides our youth and individuals, with skilled certification training, as well as other resources, for gainful employment to organizations seeking certified professionals to become an asset to their company. These resources consist of personal and professional development, job assistance and placement upon program completion, entrepreneurial endeavors, develop the acumen to restore the family/home structure, produce productive citizens, pillars In the community, and stimulate economic growth, with performance measures to track and mark the success of the individuals to show the success of the program and company.</w:t>
            </w:r>
          </w:p>
          <w:p w14:paraId="79AC173A" w14:textId="77777777" w:rsidR="006C3750" w:rsidRDefault="006C3750" w:rsidP="000139D2">
            <w:pPr>
              <w:pStyle w:val="Heading3"/>
              <w:jc w:val="center"/>
              <w:rPr>
                <w:rFonts w:ascii="Times New Roman" w:eastAsia="Times New Roman" w:hAnsi="Times New Roman" w:cs="Times New Roman"/>
                <w:b/>
                <w:bCs/>
                <w:color w:val="auto"/>
                <w:sz w:val="27"/>
                <w:szCs w:val="27"/>
              </w:rPr>
            </w:pPr>
          </w:p>
          <w:p w14:paraId="13049FF1" w14:textId="020AF6D6" w:rsidR="007D43B3" w:rsidRPr="000139D2" w:rsidRDefault="000139D2" w:rsidP="000139D2">
            <w:pPr>
              <w:pStyle w:val="Heading3"/>
              <w:jc w:val="center"/>
              <w:rPr>
                <w:rStyle w:val="Heading1Char"/>
                <w:rFonts w:ascii="Times New Roman" w:eastAsia="Times New Roman" w:hAnsi="Times New Roman" w:cs="Times New Roman"/>
                <w:bCs/>
                <w:color w:val="auto"/>
                <w:spacing w:val="0"/>
                <w:sz w:val="27"/>
                <w:szCs w:val="27"/>
              </w:rPr>
            </w:pPr>
            <w:r w:rsidRPr="000139D2">
              <w:rPr>
                <w:rFonts w:ascii="Times New Roman" w:eastAsia="Times New Roman" w:hAnsi="Times New Roman" w:cs="Times New Roman"/>
                <w:b/>
                <w:bCs/>
                <w:color w:val="auto"/>
                <w:sz w:val="27"/>
                <w:szCs w:val="27"/>
              </w:rPr>
              <w:t>Core Competencies:</w:t>
            </w:r>
          </w:p>
          <w:p w14:paraId="64CBE1E7" w14:textId="77777777" w:rsidR="000139D2" w:rsidRDefault="000139D2" w:rsidP="00990E76">
            <w:r>
              <w:t>A+ Program</w:t>
            </w:r>
          </w:p>
          <w:p w14:paraId="7FF7A9A9" w14:textId="77777777" w:rsidR="000139D2" w:rsidRDefault="000139D2" w:rsidP="00990E76">
            <w:r>
              <w:t xml:space="preserve">Network+ </w:t>
            </w:r>
          </w:p>
          <w:p w14:paraId="5557CDA1" w14:textId="6764EAA9" w:rsidR="000139D2" w:rsidRDefault="000139D2" w:rsidP="00990E76">
            <w:r>
              <w:t>Medical Assistant</w:t>
            </w:r>
          </w:p>
          <w:p w14:paraId="4003801D" w14:textId="6A65E286" w:rsidR="000139D2" w:rsidRDefault="000139D2" w:rsidP="00990E76">
            <w:r>
              <w:t>CNA</w:t>
            </w:r>
          </w:p>
          <w:p w14:paraId="555F260C" w14:textId="61B019FA" w:rsidR="000139D2" w:rsidRDefault="000139D2" w:rsidP="00990E76">
            <w:r>
              <w:t xml:space="preserve">Medical Billing/Coding </w:t>
            </w:r>
          </w:p>
          <w:p w14:paraId="33788E42" w14:textId="6156AE07" w:rsidR="007D43B3" w:rsidRPr="00990E76" w:rsidRDefault="000139D2" w:rsidP="00990E76">
            <w:r>
              <w:t>HealthCare IT certification training</w:t>
            </w:r>
          </w:p>
          <w:p w14:paraId="7DC8239B" w14:textId="77777777" w:rsidR="006C3750" w:rsidRDefault="006C3750" w:rsidP="000139D2">
            <w:pPr>
              <w:pStyle w:val="Heading1"/>
            </w:pPr>
          </w:p>
          <w:bookmarkEnd w:id="0"/>
          <w:p w14:paraId="62FE781F" w14:textId="7E30384A" w:rsidR="00CC0A8F" w:rsidRPr="00990E76" w:rsidRDefault="00CC0A8F" w:rsidP="00990E76"/>
        </w:tc>
        <w:tc>
          <w:tcPr>
            <w:tcW w:w="415" w:type="dxa"/>
            <w:tcBorders>
              <w:bottom w:val="nil"/>
            </w:tcBorders>
          </w:tcPr>
          <w:p w14:paraId="57533200" w14:textId="77777777" w:rsidR="00CC0A8F" w:rsidRPr="005F0F31" w:rsidRDefault="00CC0A8F" w:rsidP="005F0F31">
            <w:pPr>
              <w:rPr>
                <w:noProof/>
              </w:rPr>
            </w:pPr>
          </w:p>
        </w:tc>
        <w:tc>
          <w:tcPr>
            <w:tcW w:w="4477" w:type="dxa"/>
            <w:tcBorders>
              <w:bottom w:val="nil"/>
            </w:tcBorders>
          </w:tcPr>
          <w:p w14:paraId="237D22EF" w14:textId="405A6E67" w:rsidR="006C3750" w:rsidRDefault="006C3750" w:rsidP="006C3750">
            <w:pPr>
              <w:pStyle w:val="Heading1"/>
            </w:pPr>
            <w:r>
              <w:t>Project R.E.S.T.O.R.E</w:t>
            </w:r>
          </w:p>
          <w:p w14:paraId="684A4792" w14:textId="39EA0272" w:rsidR="009D0979" w:rsidRPr="009D0979" w:rsidRDefault="009D0979" w:rsidP="009D0979">
            <w:r>
              <w:t>Aids our communities in combatting the strongholds and challenges that plagues our communities through:</w:t>
            </w:r>
          </w:p>
          <w:p w14:paraId="0B9293DD" w14:textId="77777777" w:rsidR="009D0979" w:rsidRDefault="006C3750" w:rsidP="006C3750">
            <w:pPr>
              <w:rPr>
                <w:rStyle w:val="Strong"/>
              </w:rPr>
            </w:pPr>
            <w:r w:rsidRPr="009D0979">
              <w:rPr>
                <w:rStyle w:val="Strong"/>
                <w:sz w:val="28"/>
                <w:szCs w:val="28"/>
              </w:rPr>
              <w:t>R</w:t>
            </w:r>
            <w:r w:rsidRPr="009D0979">
              <w:rPr>
                <w:rStyle w:val="Strong"/>
                <w:b w:val="0"/>
                <w:bCs w:val="0"/>
              </w:rPr>
              <w:t>econstruction</w:t>
            </w:r>
            <w:r>
              <w:rPr>
                <w:rStyle w:val="Strong"/>
              </w:rPr>
              <w:t xml:space="preserve"> </w:t>
            </w:r>
            <w:r w:rsidRPr="009D0979">
              <w:rPr>
                <w:rStyle w:val="Strong"/>
                <w:sz w:val="28"/>
                <w:szCs w:val="28"/>
              </w:rPr>
              <w:t>E</w:t>
            </w:r>
            <w:r w:rsidRPr="009D0979">
              <w:rPr>
                <w:rStyle w:val="Strong"/>
                <w:b w:val="0"/>
                <w:bCs w:val="0"/>
              </w:rPr>
              <w:t>ducation</w:t>
            </w:r>
          </w:p>
          <w:p w14:paraId="7297676D" w14:textId="77777777" w:rsidR="009D0979" w:rsidRDefault="006C3750" w:rsidP="006C3750">
            <w:r w:rsidRPr="009D0979">
              <w:rPr>
                <w:rStyle w:val="Strong"/>
                <w:sz w:val="28"/>
                <w:szCs w:val="28"/>
              </w:rPr>
              <w:t>S</w:t>
            </w:r>
            <w:r w:rsidRPr="009D0979">
              <w:rPr>
                <w:rStyle w:val="Strong"/>
                <w:b w:val="0"/>
                <w:bCs w:val="0"/>
              </w:rPr>
              <w:t>upport</w:t>
            </w:r>
            <w:r w:rsidR="009D0979">
              <w:t xml:space="preserve"> </w:t>
            </w:r>
            <w:r w:rsidRPr="009D0979">
              <w:rPr>
                <w:rStyle w:val="Strong"/>
                <w:sz w:val="28"/>
                <w:szCs w:val="28"/>
              </w:rPr>
              <w:t>T</w:t>
            </w:r>
            <w:r w:rsidRPr="009D0979">
              <w:rPr>
                <w:rStyle w:val="Strong"/>
                <w:b w:val="0"/>
                <w:bCs w:val="0"/>
              </w:rPr>
              <w:t>raining</w:t>
            </w:r>
            <w:r>
              <w:t xml:space="preserve"> </w:t>
            </w:r>
          </w:p>
          <w:p w14:paraId="4DACB601" w14:textId="4634CC88" w:rsidR="006C3750" w:rsidRPr="009D0979" w:rsidRDefault="006C3750" w:rsidP="006C3750">
            <w:pPr>
              <w:rPr>
                <w:b/>
                <w:bCs/>
              </w:rPr>
            </w:pPr>
            <w:r w:rsidRPr="009D0979">
              <w:rPr>
                <w:rStyle w:val="Strong"/>
                <w:sz w:val="28"/>
                <w:szCs w:val="28"/>
              </w:rPr>
              <w:t>O</w:t>
            </w:r>
            <w:r w:rsidRPr="009D0979">
              <w:rPr>
                <w:rStyle w:val="Strong"/>
                <w:b w:val="0"/>
                <w:bCs w:val="0"/>
              </w:rPr>
              <w:t>rganizing</w:t>
            </w:r>
            <w:r>
              <w:t xml:space="preserve"> </w:t>
            </w:r>
            <w:r w:rsidRPr="009D0979">
              <w:rPr>
                <w:rStyle w:val="Strong"/>
                <w:sz w:val="28"/>
                <w:szCs w:val="28"/>
              </w:rPr>
              <w:t>R</w:t>
            </w:r>
            <w:r w:rsidRPr="009D0979">
              <w:rPr>
                <w:rStyle w:val="Strong"/>
                <w:b w:val="0"/>
                <w:bCs w:val="0"/>
              </w:rPr>
              <w:t>esponding</w:t>
            </w:r>
          </w:p>
          <w:p w14:paraId="2144610A" w14:textId="75CF2A7D" w:rsidR="00CC0A8F" w:rsidRPr="00990E76" w:rsidRDefault="006C3750" w:rsidP="006C3750">
            <w:pPr>
              <w:pStyle w:val="NormalTextDarkBackground"/>
            </w:pPr>
            <w:r w:rsidRPr="009D0979">
              <w:rPr>
                <w:rStyle w:val="Strong"/>
                <w:color w:val="auto"/>
                <w:sz w:val="28"/>
                <w:szCs w:val="28"/>
              </w:rPr>
              <w:t>E</w:t>
            </w:r>
            <w:r w:rsidRPr="009D0979">
              <w:rPr>
                <w:rStyle w:val="Strong"/>
                <w:b w:val="0"/>
                <w:bCs w:val="0"/>
                <w:color w:val="auto"/>
              </w:rPr>
              <w:t>mployment</w:t>
            </w:r>
          </w:p>
        </w:tc>
        <w:tc>
          <w:tcPr>
            <w:tcW w:w="372" w:type="dxa"/>
            <w:tcBorders>
              <w:bottom w:val="nil"/>
            </w:tcBorders>
          </w:tcPr>
          <w:p w14:paraId="574B77E6" w14:textId="77777777" w:rsidR="00CC0A8F" w:rsidRPr="005F0F31" w:rsidRDefault="00CC0A8F" w:rsidP="005F0F31">
            <w:pPr>
              <w:rPr>
                <w:noProof/>
              </w:rPr>
            </w:pPr>
          </w:p>
        </w:tc>
        <w:tc>
          <w:tcPr>
            <w:tcW w:w="4580" w:type="dxa"/>
            <w:vMerge w:val="restart"/>
            <w:tcBorders>
              <w:bottom w:val="nil"/>
            </w:tcBorders>
          </w:tcPr>
          <w:p w14:paraId="0543A666" w14:textId="339F21E5" w:rsidR="00CC0A8F" w:rsidRPr="00417C60" w:rsidRDefault="00417C60" w:rsidP="005F0F31">
            <w:pPr>
              <w:rPr>
                <w:noProof/>
                <w:sz w:val="28"/>
                <w:szCs w:val="28"/>
              </w:rPr>
            </w:pPr>
            <w:r>
              <w:t xml:space="preserve">     </w:t>
            </w:r>
            <w:r w:rsidRPr="00417C60">
              <w:rPr>
                <w:sz w:val="28"/>
                <w:szCs w:val="28"/>
              </w:rPr>
              <w:t>Our mission at Universal Quest Technologies is to breakdown the prominent challenges and fundamental strongholds that plague our youth by interpolating into our  youth the acts of accountability and the roles of responsibility on being a pillar and leader in the home, which enhances the quality of life in our environment and bring constructive change within our communities.</w:t>
            </w:r>
          </w:p>
        </w:tc>
      </w:tr>
      <w:tr w:rsidR="00CC0A8F" w:rsidRPr="005F0F31" w14:paraId="3E8D4102" w14:textId="77777777" w:rsidTr="00417C60">
        <w:trPr>
          <w:trHeight w:val="453"/>
          <w:jc w:val="center"/>
        </w:trPr>
        <w:tc>
          <w:tcPr>
            <w:tcW w:w="4524" w:type="dxa"/>
            <w:vMerge/>
          </w:tcPr>
          <w:p w14:paraId="0850E13D" w14:textId="77777777" w:rsidR="00CC0A8F" w:rsidRPr="005F0F31" w:rsidRDefault="00CC0A8F" w:rsidP="005F0F31">
            <w:pPr>
              <w:rPr>
                <w:noProof/>
              </w:rPr>
            </w:pPr>
          </w:p>
        </w:tc>
        <w:tc>
          <w:tcPr>
            <w:tcW w:w="415" w:type="dxa"/>
          </w:tcPr>
          <w:p w14:paraId="21DD97EF" w14:textId="77777777" w:rsidR="00CC0A8F" w:rsidRPr="005F0F31" w:rsidRDefault="00CC0A8F" w:rsidP="005F0F31">
            <w:pPr>
              <w:rPr>
                <w:noProof/>
              </w:rPr>
            </w:pPr>
          </w:p>
        </w:tc>
        <w:tc>
          <w:tcPr>
            <w:tcW w:w="4477" w:type="dxa"/>
          </w:tcPr>
          <w:p w14:paraId="4D1A7D32" w14:textId="77777777" w:rsidR="00CC0A8F" w:rsidRPr="005F0F31" w:rsidRDefault="00CC0A8F" w:rsidP="005F0F31">
            <w:pPr>
              <w:rPr>
                <w:rFonts w:eastAsia="Century Gothic"/>
                <w:b/>
                <w:noProof/>
                <w:color w:val="FFFFFF"/>
                <w:sz w:val="24"/>
              </w:rPr>
            </w:pPr>
          </w:p>
        </w:tc>
        <w:tc>
          <w:tcPr>
            <w:tcW w:w="372" w:type="dxa"/>
          </w:tcPr>
          <w:p w14:paraId="0C41CB0C" w14:textId="77777777" w:rsidR="00CC0A8F" w:rsidRPr="005F0F31" w:rsidRDefault="00CC0A8F" w:rsidP="005F0F31">
            <w:pPr>
              <w:rPr>
                <w:noProof/>
              </w:rPr>
            </w:pPr>
          </w:p>
        </w:tc>
        <w:tc>
          <w:tcPr>
            <w:tcW w:w="4580" w:type="dxa"/>
            <w:vMerge/>
          </w:tcPr>
          <w:p w14:paraId="531743B4" w14:textId="77777777" w:rsidR="00CC0A8F" w:rsidRPr="005F0F31" w:rsidRDefault="00CC0A8F" w:rsidP="005F0F31">
            <w:pPr>
              <w:rPr>
                <w:sz w:val="21"/>
              </w:rPr>
            </w:pPr>
          </w:p>
        </w:tc>
      </w:tr>
      <w:tr w:rsidR="00CC0A8F" w:rsidRPr="005F0F31" w14:paraId="4971460A" w14:textId="77777777" w:rsidTr="00417C60">
        <w:trPr>
          <w:trHeight w:val="3339"/>
          <w:jc w:val="center"/>
        </w:trPr>
        <w:tc>
          <w:tcPr>
            <w:tcW w:w="4524" w:type="dxa"/>
            <w:vMerge/>
          </w:tcPr>
          <w:p w14:paraId="4C03C3CA" w14:textId="77777777" w:rsidR="00CC0A8F" w:rsidRPr="005F0F31" w:rsidRDefault="00CC0A8F" w:rsidP="005F0F31">
            <w:pPr>
              <w:rPr>
                <w:noProof/>
              </w:rPr>
            </w:pPr>
          </w:p>
        </w:tc>
        <w:tc>
          <w:tcPr>
            <w:tcW w:w="5264" w:type="dxa"/>
            <w:gridSpan w:val="3"/>
            <w:vMerge w:val="restart"/>
            <w:tcMar>
              <w:top w:w="29" w:type="dxa"/>
              <w:left w:w="29" w:type="dxa"/>
              <w:bottom w:w="29" w:type="dxa"/>
              <w:right w:w="29" w:type="dxa"/>
            </w:tcMar>
          </w:tcPr>
          <w:p w14:paraId="330B06EC" w14:textId="77777777" w:rsidR="00823D3B" w:rsidRDefault="00823D3B" w:rsidP="00823D3B">
            <w:pPr>
              <w:pStyle w:val="Heading1"/>
            </w:pPr>
          </w:p>
          <w:p w14:paraId="3504E70D" w14:textId="0E60CFA8" w:rsidR="00823D3B" w:rsidRDefault="00823D3B" w:rsidP="00823D3B">
            <w:pPr>
              <w:pStyle w:val="Heading1"/>
            </w:pPr>
            <w:r>
              <w:t>Resource Center</w:t>
            </w:r>
          </w:p>
          <w:p w14:paraId="50B65A50" w14:textId="1341A522" w:rsidR="00823D3B" w:rsidRPr="00990E76" w:rsidRDefault="00823D3B" w:rsidP="00823D3B">
            <w:r>
              <w:t>Financial Literacy/Wealth Building</w:t>
            </w:r>
          </w:p>
          <w:p w14:paraId="36BC68B0" w14:textId="77777777" w:rsidR="00823D3B" w:rsidRPr="00823D3B" w:rsidRDefault="00823D3B" w:rsidP="00823D3B">
            <w:r>
              <w:t>Housing Assistance</w:t>
            </w:r>
          </w:p>
          <w:p w14:paraId="75090080" w14:textId="77777777" w:rsidR="00823D3B" w:rsidRDefault="00823D3B" w:rsidP="00823D3B">
            <w:r>
              <w:t>Medical Assistance</w:t>
            </w:r>
          </w:p>
          <w:p w14:paraId="75652329" w14:textId="77777777" w:rsidR="00823D3B" w:rsidRDefault="00823D3B" w:rsidP="00823D3B">
            <w:r>
              <w:t>Testing Center</w:t>
            </w:r>
          </w:p>
          <w:p w14:paraId="4402D50E" w14:textId="77777777" w:rsidR="00823D3B" w:rsidRDefault="00823D3B" w:rsidP="00823D3B">
            <w:r>
              <w:t>Training Facility</w:t>
            </w:r>
          </w:p>
          <w:p w14:paraId="3BB448FC" w14:textId="77777777" w:rsidR="00823D3B" w:rsidRDefault="00823D3B" w:rsidP="00823D3B">
            <w:r>
              <w:t>Staffing Agency</w:t>
            </w:r>
          </w:p>
          <w:p w14:paraId="431AF3A9" w14:textId="77777777" w:rsidR="00CC0A8F" w:rsidRDefault="00823D3B" w:rsidP="004642F0">
            <w:pPr>
              <w:pStyle w:val="NoSpacing"/>
              <w:rPr>
                <w:noProof/>
              </w:rPr>
            </w:pPr>
            <w:r>
              <w:rPr>
                <w:noProof/>
              </w:rPr>
              <w:t>Daycare Facility</w:t>
            </w:r>
          </w:p>
          <w:p w14:paraId="7A48834E" w14:textId="77777777" w:rsidR="00823D3B" w:rsidRDefault="00823D3B" w:rsidP="004642F0">
            <w:pPr>
              <w:pStyle w:val="NoSpacing"/>
              <w:rPr>
                <w:noProof/>
              </w:rPr>
            </w:pPr>
            <w:r>
              <w:rPr>
                <w:noProof/>
              </w:rPr>
              <w:t>Resume` Building</w:t>
            </w:r>
          </w:p>
          <w:p w14:paraId="3B4DB4A5" w14:textId="77777777" w:rsidR="00823D3B" w:rsidRDefault="00823D3B" w:rsidP="004642F0">
            <w:pPr>
              <w:pStyle w:val="NoSpacing"/>
              <w:rPr>
                <w:noProof/>
              </w:rPr>
            </w:pPr>
            <w:r>
              <w:rPr>
                <w:noProof/>
              </w:rPr>
              <w:t>Interpersonal Relations/Soft Skills</w:t>
            </w:r>
          </w:p>
          <w:p w14:paraId="477B02F6" w14:textId="32584A63" w:rsidR="00823D3B" w:rsidRPr="005F0F31" w:rsidRDefault="00823D3B" w:rsidP="004642F0">
            <w:pPr>
              <w:pStyle w:val="NoSpacing"/>
              <w:rPr>
                <w:noProof/>
              </w:rPr>
            </w:pPr>
            <w:r>
              <w:rPr>
                <w:noProof/>
              </w:rPr>
              <w:t xml:space="preserve">Practice Interview </w:t>
            </w:r>
          </w:p>
        </w:tc>
        <w:tc>
          <w:tcPr>
            <w:tcW w:w="4580" w:type="dxa"/>
            <w:vMerge/>
            <w:tcBorders>
              <w:bottom w:val="nil"/>
            </w:tcBorders>
          </w:tcPr>
          <w:p w14:paraId="552D6464" w14:textId="77777777" w:rsidR="00CC0A8F" w:rsidRPr="005F0F31" w:rsidRDefault="00CC0A8F" w:rsidP="005F0F31">
            <w:pPr>
              <w:rPr>
                <w:sz w:val="21"/>
              </w:rPr>
            </w:pPr>
          </w:p>
        </w:tc>
      </w:tr>
      <w:tr w:rsidR="004642F0" w:rsidRPr="005F0F31" w14:paraId="2247FE12" w14:textId="77777777" w:rsidTr="00417C60">
        <w:trPr>
          <w:trHeight w:val="2322"/>
          <w:jc w:val="center"/>
        </w:trPr>
        <w:tc>
          <w:tcPr>
            <w:tcW w:w="4524" w:type="dxa"/>
            <w:vMerge/>
          </w:tcPr>
          <w:p w14:paraId="1998D530" w14:textId="77777777" w:rsidR="004642F0" w:rsidRPr="005F0F31" w:rsidRDefault="004642F0" w:rsidP="005F0F31">
            <w:pPr>
              <w:rPr>
                <w:noProof/>
              </w:rPr>
            </w:pPr>
          </w:p>
        </w:tc>
        <w:tc>
          <w:tcPr>
            <w:tcW w:w="5264" w:type="dxa"/>
            <w:gridSpan w:val="3"/>
            <w:vMerge/>
          </w:tcPr>
          <w:p w14:paraId="173746F7" w14:textId="77777777" w:rsidR="004642F0" w:rsidRPr="005F0F31" w:rsidRDefault="004642F0" w:rsidP="005F0F31">
            <w:pPr>
              <w:rPr>
                <w:noProof/>
              </w:rPr>
            </w:pPr>
          </w:p>
        </w:tc>
        <w:tc>
          <w:tcPr>
            <w:tcW w:w="4580" w:type="dxa"/>
            <w:vAlign w:val="center"/>
          </w:tcPr>
          <w:p w14:paraId="3EAA31DF" w14:textId="1B0AE09A" w:rsidR="007D43B3" w:rsidRPr="00F37523" w:rsidRDefault="00417C60" w:rsidP="00F37523">
            <w:pPr>
              <w:pStyle w:val="Title"/>
            </w:pPr>
            <w:r>
              <w:rPr>
                <w:noProof/>
              </w:rPr>
              <w:drawing>
                <wp:inline distT="0" distB="0" distL="0" distR="0" wp14:anchorId="4C2F72FF" wp14:editId="46E9AE5D">
                  <wp:extent cx="2971800" cy="1625878"/>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QT pic.PNG"/>
                          <pic:cNvPicPr/>
                        </pic:nvPicPr>
                        <pic:blipFill>
                          <a:blip r:embed="rId11">
                            <a:extLst>
                              <a:ext uri="{28A0092B-C50C-407E-A947-70E740481C1C}">
                                <a14:useLocalDpi xmlns:a14="http://schemas.microsoft.com/office/drawing/2010/main" val="0"/>
                              </a:ext>
                            </a:extLst>
                          </a:blip>
                          <a:stretch>
                            <a:fillRect/>
                          </a:stretch>
                        </pic:blipFill>
                        <pic:spPr>
                          <a:xfrm>
                            <a:off x="0" y="0"/>
                            <a:ext cx="2971800" cy="1625878"/>
                          </a:xfrm>
                          <a:prstGeom prst="rect">
                            <a:avLst/>
                          </a:prstGeom>
                        </pic:spPr>
                      </pic:pic>
                    </a:graphicData>
                  </a:graphic>
                </wp:inline>
              </w:drawing>
            </w:r>
          </w:p>
        </w:tc>
      </w:tr>
    </w:tbl>
    <w:p w14:paraId="1AF24A0F" w14:textId="44A08230" w:rsidR="00B67824" w:rsidRDefault="0092738D" w:rsidP="0092738D">
      <w:pPr>
        <w:jc w:val="center"/>
        <w:rPr>
          <w:rFonts w:ascii="Times New Roman" w:hAnsi="Times New Roman" w:cs="Times New Roman"/>
          <w:b/>
          <w:bCs/>
          <w:i/>
          <w:iCs/>
          <w:sz w:val="32"/>
          <w:szCs w:val="32"/>
          <w:u w:val="single"/>
        </w:rPr>
      </w:pPr>
      <w:r w:rsidRPr="0092738D">
        <w:rPr>
          <w:rFonts w:ascii="Times New Roman" w:hAnsi="Times New Roman" w:cs="Times New Roman"/>
          <w:b/>
          <w:bCs/>
          <w:i/>
          <w:iCs/>
          <w:sz w:val="32"/>
          <w:szCs w:val="32"/>
          <w:u w:val="single"/>
        </w:rPr>
        <w:lastRenderedPageBreak/>
        <w:t>Universal Quest Technologies Events</w:t>
      </w:r>
    </w:p>
    <w:p w14:paraId="5CAF5276" w14:textId="7530454E" w:rsidR="0092738D" w:rsidRDefault="0092738D" w:rsidP="0092738D">
      <w:pPr>
        <w:jc w:val="center"/>
        <w:rPr>
          <w:rFonts w:ascii="Times New Roman" w:hAnsi="Times New Roman" w:cs="Times New Roman"/>
          <w:sz w:val="28"/>
          <w:szCs w:val="28"/>
        </w:rPr>
      </w:pPr>
      <w:r>
        <w:rPr>
          <w:rFonts w:ascii="Times New Roman" w:hAnsi="Times New Roman" w:cs="Times New Roman"/>
          <w:sz w:val="28"/>
          <w:szCs w:val="28"/>
        </w:rPr>
        <w:t xml:space="preserve">Times and Locations </w:t>
      </w:r>
      <w:bookmarkStart w:id="1" w:name="_GoBack"/>
      <w:bookmarkEnd w:id="1"/>
      <w:r>
        <w:rPr>
          <w:rFonts w:ascii="Times New Roman" w:hAnsi="Times New Roman" w:cs="Times New Roman"/>
          <w:sz w:val="28"/>
          <w:szCs w:val="28"/>
        </w:rPr>
        <w:t>TBD</w:t>
      </w:r>
    </w:p>
    <w:p w14:paraId="7343EA98" w14:textId="77777777" w:rsidR="0092738D" w:rsidRDefault="0092738D" w:rsidP="0092738D">
      <w:pPr>
        <w:rPr>
          <w:rFonts w:ascii="Times New Roman" w:hAnsi="Times New Roman" w:cs="Times New Roman"/>
          <w:sz w:val="28"/>
          <w:szCs w:val="28"/>
        </w:rPr>
      </w:pPr>
    </w:p>
    <w:p w14:paraId="6076AF0A" w14:textId="77777777" w:rsidR="0092738D" w:rsidRPr="0092738D" w:rsidRDefault="0092738D" w:rsidP="0092738D">
      <w:pPr>
        <w:rPr>
          <w:rFonts w:ascii="Times New Roman" w:hAnsi="Times New Roman" w:cs="Times New Roman"/>
          <w:b/>
          <w:bCs/>
          <w:sz w:val="24"/>
          <w:szCs w:val="24"/>
          <w:u w:val="single"/>
        </w:rPr>
      </w:pPr>
      <w:r w:rsidRPr="0092738D">
        <w:rPr>
          <w:rFonts w:ascii="Times New Roman" w:hAnsi="Times New Roman" w:cs="Times New Roman"/>
          <w:b/>
          <w:bCs/>
          <w:sz w:val="24"/>
          <w:szCs w:val="24"/>
          <w:u w:val="single"/>
        </w:rPr>
        <w:t>Sporting Activity/Event:</w:t>
      </w:r>
      <w:r w:rsidRPr="0092738D">
        <w:rPr>
          <w:rFonts w:ascii="Times New Roman" w:hAnsi="Times New Roman" w:cs="Times New Roman"/>
          <w:sz w:val="24"/>
          <w:szCs w:val="24"/>
        </w:rPr>
        <w:t xml:space="preserve">                                                                   </w:t>
      </w:r>
      <w:r w:rsidRPr="0092738D">
        <w:rPr>
          <w:rFonts w:ascii="Times New Roman" w:hAnsi="Times New Roman" w:cs="Times New Roman"/>
          <w:b/>
          <w:bCs/>
          <w:sz w:val="24"/>
          <w:szCs w:val="24"/>
          <w:u w:val="single"/>
        </w:rPr>
        <w:t>Family Events:</w:t>
      </w:r>
    </w:p>
    <w:p w14:paraId="4425F05E"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Basketball Tournament                                                                     BBQ/Picnic</w:t>
      </w:r>
    </w:p>
    <w:p w14:paraId="7E8328E7"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Baseball/Softball Tournament                                                         Bake Sale</w:t>
      </w:r>
    </w:p>
    <w:p w14:paraId="08C50F32"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Flag Football Tournament                                                                Cook-Off</w:t>
      </w:r>
    </w:p>
    <w:p w14:paraId="0AE4AC96"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Bowling Tournament                                                                         Arts-N-Crafts</w:t>
      </w:r>
    </w:p>
    <w:p w14:paraId="01BDAB8C"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Horseshoe Tournament                                                                    50/50 Raffle/Reverse Raffle</w:t>
      </w:r>
    </w:p>
    <w:p w14:paraId="646ABE0C"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Golf Tournament                                                                                5k Walk/Run</w:t>
      </w:r>
    </w:p>
    <w:p w14:paraId="6E09C84C"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Pool/Billiards Tournament                                                               Student Teams Tournament</w:t>
      </w:r>
    </w:p>
    <w:p w14:paraId="0855F8B5"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Card Game Tournament (Spades, Bid Whist, Poker)                  Blood Pressure and Diabetes check</w:t>
      </w:r>
    </w:p>
    <w:p w14:paraId="6532FD36"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Skills Clinic                                                                                          Concert/Talent Show</w:t>
      </w:r>
    </w:p>
    <w:p w14:paraId="7028E911"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Bingo Tournament                                                                            Carnival/Fair</w:t>
      </w:r>
    </w:p>
    <w:p w14:paraId="6C8212F4"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                                                                                                             Skills Clinic</w:t>
      </w:r>
    </w:p>
    <w:p w14:paraId="551E1C7E"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                                                                                                             Educational Clinic</w:t>
      </w:r>
    </w:p>
    <w:p w14:paraId="7F37DF5E"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b/>
          <w:bCs/>
          <w:sz w:val="24"/>
          <w:szCs w:val="24"/>
          <w:u w:val="single"/>
        </w:rPr>
        <w:t xml:space="preserve">Gala/Extravaganza Event: </w:t>
      </w:r>
      <w:r w:rsidRPr="0092738D">
        <w:rPr>
          <w:rFonts w:ascii="Times New Roman" w:hAnsi="Times New Roman" w:cs="Times New Roman"/>
          <w:sz w:val="24"/>
          <w:szCs w:val="24"/>
        </w:rPr>
        <w:t xml:space="preserve">                                                             Pop up Restaurant</w:t>
      </w:r>
    </w:p>
    <w:p w14:paraId="1D8111EF"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Formal Presentation Dinner                                                           Family Fun Day</w:t>
      </w:r>
    </w:p>
    <w:p w14:paraId="7B99D02B"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w/Ballroom Exhibition                                                                    Car Wash</w:t>
      </w:r>
    </w:p>
    <w:p w14:paraId="56D3F35C"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w/Comedy Host                                                                               Beer/Wine/Food Festival</w:t>
      </w:r>
    </w:p>
    <w:p w14:paraId="1C2C0670"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w/Musical Performers</w:t>
      </w:r>
    </w:p>
    <w:p w14:paraId="5FFFAD62" w14:textId="77777777"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w/Auction (Date Night)</w:t>
      </w:r>
    </w:p>
    <w:p w14:paraId="6EAB795E" w14:textId="1D8FD199" w:rsidR="0092738D" w:rsidRPr="0092738D" w:rsidRDefault="0092738D" w:rsidP="0092738D">
      <w:pPr>
        <w:rPr>
          <w:rFonts w:ascii="Times New Roman" w:hAnsi="Times New Roman" w:cs="Times New Roman"/>
          <w:b/>
          <w:bCs/>
          <w:sz w:val="24"/>
          <w:szCs w:val="24"/>
          <w:u w:val="single"/>
        </w:rPr>
      </w:pPr>
      <w:r w:rsidRPr="0092738D">
        <w:rPr>
          <w:rFonts w:ascii="Times New Roman" w:hAnsi="Times New Roman" w:cs="Times New Roman"/>
          <w:sz w:val="24"/>
          <w:szCs w:val="24"/>
        </w:rPr>
        <w:lastRenderedPageBreak/>
        <w:t xml:space="preserve">w/Hair-Fashion-Talent-Art Show                                              </w:t>
      </w:r>
    </w:p>
    <w:p w14:paraId="435BF326" w14:textId="3FAD852A"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Networking Dinner/Mixer                                                          Back-2-School</w:t>
      </w:r>
    </w:p>
    <w:p w14:paraId="398BD724" w14:textId="1EDF8BA4"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Themed Dance Event/Ball                                                          Phone-a-Thon/ </w:t>
      </w:r>
    </w:p>
    <w:p w14:paraId="44C94DDB" w14:textId="768C97D6"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Organize a Play                                                                           Bottle and Can Drive</w:t>
      </w:r>
    </w:p>
    <w:p w14:paraId="79BC92DC" w14:textId="00FCC89B"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Murder Mystery Dinner Party                                                  </w:t>
      </w:r>
    </w:p>
    <w:p w14:paraId="525B0CFD" w14:textId="6A507426"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Charity Theater Event                                                                </w:t>
      </w:r>
    </w:p>
    <w:p w14:paraId="09463A80" w14:textId="0AA9D44C" w:rsidR="0092738D" w:rsidRPr="0092738D" w:rsidRDefault="0092738D" w:rsidP="0092738D">
      <w:pPr>
        <w:rPr>
          <w:rFonts w:ascii="Times New Roman" w:hAnsi="Times New Roman" w:cs="Times New Roman"/>
          <w:sz w:val="24"/>
          <w:szCs w:val="24"/>
        </w:rPr>
      </w:pPr>
      <w:r w:rsidRPr="0092738D">
        <w:rPr>
          <w:rFonts w:ascii="Times New Roman" w:hAnsi="Times New Roman" w:cs="Times New Roman"/>
          <w:sz w:val="24"/>
          <w:szCs w:val="24"/>
        </w:rPr>
        <w:t xml:space="preserve">                                                                                                       </w:t>
      </w:r>
    </w:p>
    <w:sectPr w:rsidR="0092738D" w:rsidRPr="0092738D" w:rsidSect="00C46111">
      <w:headerReference w:type="first" r:id="rId12"/>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211ED" w14:textId="77777777" w:rsidR="001E09EF" w:rsidRDefault="001E09EF" w:rsidP="00D210FA">
      <w:pPr>
        <w:spacing w:after="0"/>
      </w:pPr>
      <w:r>
        <w:separator/>
      </w:r>
    </w:p>
  </w:endnote>
  <w:endnote w:type="continuationSeparator" w:id="0">
    <w:p w14:paraId="0C628358" w14:textId="77777777" w:rsidR="001E09EF" w:rsidRDefault="001E09EF"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9D1C9" w14:textId="77777777" w:rsidR="001E09EF" w:rsidRDefault="001E09EF" w:rsidP="00D210FA">
      <w:pPr>
        <w:spacing w:after="0"/>
      </w:pPr>
      <w:r>
        <w:separator/>
      </w:r>
    </w:p>
  </w:footnote>
  <w:footnote w:type="continuationSeparator" w:id="0">
    <w:p w14:paraId="6F172934" w14:textId="77777777" w:rsidR="001E09EF" w:rsidRDefault="001E09EF"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9469" w14:textId="77777777" w:rsidR="00D210FA" w:rsidRDefault="004642F0">
    <w:pPr>
      <w:pStyle w:val="Header"/>
    </w:pPr>
    <w:r>
      <w:rPr>
        <w:noProof/>
      </w:rPr>
      <mc:AlternateContent>
        <mc:Choice Requires="wpg">
          <w:drawing>
            <wp:anchor distT="0" distB="0" distL="114300" distR="114300" simplePos="0" relativeHeight="251671552" behindDoc="1" locked="0" layoutInCell="1" allowOverlap="1" wp14:anchorId="7FC8DEB8" wp14:editId="2419299E">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895C9"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EDD8F" w14:textId="77777777"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7FC8DEB8" id="Group 65" o:spid="_x0000_s1026"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">
              <v:rect id="Rectangle 18" o:spid="_x0000_s1027"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up 26" o:spid="_x0000_s1028" alt="Design Elements"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29"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30"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31"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0" o:spid="_x0000_s1032" alt="Child with chalk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Child with chalk " recolor="t" type="frame"/>
                </v:rect>
                <v:rect id="Rectangle 31" o:spid="_x0000_s1033"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34"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35"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36"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37"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tangle 36" o:spid="_x0000_s1038" alt="Child Colo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Child Coloring" recolor="t" type="frame"/>
                </v:rect>
              </v:group>
              <v:rect id="Rectangle 17" o:spid="_x0000_s1039"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14:paraId="5C5895C9" w14:textId="77777777" w:rsidR="005F0F31" w:rsidRPr="00D57231" w:rsidRDefault="005F0F31" w:rsidP="004642F0"/>
                  </w:txbxContent>
                </v:textbox>
              </v:rect>
              <v:group id="Group 1" o:spid="_x0000_s1040"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41"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42"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43"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 1" o:spid="_x0000_s1044"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45"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46"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47"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Rectangle 37" o:spid="_x0000_s1048"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" stroked="f" strokeweight="1pt">
                <v:fill r:id="rId6" o:title="Child with painted hands " recolor="t" type="frame"/>
                <o:lock v:ext="edit" aspectratio="t"/>
                <v:textbox>
                  <w:txbxContent>
                    <w:p w14:paraId="6D3EDD8F" w14:textId="77777777"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D2"/>
    <w:rsid w:val="00002366"/>
    <w:rsid w:val="000139D2"/>
    <w:rsid w:val="00023293"/>
    <w:rsid w:val="00061977"/>
    <w:rsid w:val="0008782A"/>
    <w:rsid w:val="000A065A"/>
    <w:rsid w:val="00106FC5"/>
    <w:rsid w:val="00120DEC"/>
    <w:rsid w:val="001C55B6"/>
    <w:rsid w:val="001D6CC4"/>
    <w:rsid w:val="001E09EF"/>
    <w:rsid w:val="00206405"/>
    <w:rsid w:val="00253267"/>
    <w:rsid w:val="002823CD"/>
    <w:rsid w:val="00287787"/>
    <w:rsid w:val="00291685"/>
    <w:rsid w:val="002B0A3D"/>
    <w:rsid w:val="002B4CEA"/>
    <w:rsid w:val="003007A7"/>
    <w:rsid w:val="00310CDF"/>
    <w:rsid w:val="003257E1"/>
    <w:rsid w:val="00325DEC"/>
    <w:rsid w:val="00346FFA"/>
    <w:rsid w:val="003A3069"/>
    <w:rsid w:val="003C20B5"/>
    <w:rsid w:val="003E545F"/>
    <w:rsid w:val="003F03D2"/>
    <w:rsid w:val="003F1E1A"/>
    <w:rsid w:val="004045E5"/>
    <w:rsid w:val="00417C60"/>
    <w:rsid w:val="00421496"/>
    <w:rsid w:val="00422C27"/>
    <w:rsid w:val="0044367C"/>
    <w:rsid w:val="004642F0"/>
    <w:rsid w:val="00500564"/>
    <w:rsid w:val="0051102B"/>
    <w:rsid w:val="005838BC"/>
    <w:rsid w:val="005B57E1"/>
    <w:rsid w:val="005E61E0"/>
    <w:rsid w:val="005F0F31"/>
    <w:rsid w:val="006024ED"/>
    <w:rsid w:val="0061793F"/>
    <w:rsid w:val="0062123A"/>
    <w:rsid w:val="00642642"/>
    <w:rsid w:val="006605F8"/>
    <w:rsid w:val="006676A1"/>
    <w:rsid w:val="006833BD"/>
    <w:rsid w:val="006C3750"/>
    <w:rsid w:val="006E2D42"/>
    <w:rsid w:val="00720FEE"/>
    <w:rsid w:val="00764B6F"/>
    <w:rsid w:val="007C7319"/>
    <w:rsid w:val="007D43B3"/>
    <w:rsid w:val="007F20B4"/>
    <w:rsid w:val="007F525E"/>
    <w:rsid w:val="00823D3B"/>
    <w:rsid w:val="0082695D"/>
    <w:rsid w:val="0083044C"/>
    <w:rsid w:val="0085182D"/>
    <w:rsid w:val="008709F5"/>
    <w:rsid w:val="00877A91"/>
    <w:rsid w:val="00884E86"/>
    <w:rsid w:val="008927FF"/>
    <w:rsid w:val="008E3921"/>
    <w:rsid w:val="0090027B"/>
    <w:rsid w:val="00905238"/>
    <w:rsid w:val="0092738D"/>
    <w:rsid w:val="0094702A"/>
    <w:rsid w:val="00967DAB"/>
    <w:rsid w:val="00990E76"/>
    <w:rsid w:val="00991A53"/>
    <w:rsid w:val="00996F4E"/>
    <w:rsid w:val="009D0979"/>
    <w:rsid w:val="009F71FE"/>
    <w:rsid w:val="00A31F33"/>
    <w:rsid w:val="00A523E2"/>
    <w:rsid w:val="00A70A62"/>
    <w:rsid w:val="00A71DA8"/>
    <w:rsid w:val="00AB1210"/>
    <w:rsid w:val="00AB770D"/>
    <w:rsid w:val="00AF2088"/>
    <w:rsid w:val="00AF5FB0"/>
    <w:rsid w:val="00B0080A"/>
    <w:rsid w:val="00B0538C"/>
    <w:rsid w:val="00B37AB8"/>
    <w:rsid w:val="00B418DE"/>
    <w:rsid w:val="00B47FE7"/>
    <w:rsid w:val="00B67824"/>
    <w:rsid w:val="00BE15BA"/>
    <w:rsid w:val="00C20ED0"/>
    <w:rsid w:val="00C46111"/>
    <w:rsid w:val="00C83332"/>
    <w:rsid w:val="00C95E04"/>
    <w:rsid w:val="00CC0A8F"/>
    <w:rsid w:val="00CC24B6"/>
    <w:rsid w:val="00CD3A64"/>
    <w:rsid w:val="00CE08CD"/>
    <w:rsid w:val="00D0664A"/>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CF6D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3">
    <w:name w:val="heading 3"/>
    <w:basedOn w:val="Normal"/>
    <w:next w:val="Normal"/>
    <w:link w:val="Heading3Char"/>
    <w:uiPriority w:val="9"/>
    <w:semiHidden/>
    <w:qFormat/>
    <w:rsid w:val="000139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qFormat/>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character" w:styleId="Emphasis">
    <w:name w:val="Emphasis"/>
    <w:basedOn w:val="DefaultParagraphFont"/>
    <w:uiPriority w:val="20"/>
    <w:qFormat/>
    <w:rsid w:val="000139D2"/>
    <w:rPr>
      <w:i/>
      <w:iCs/>
    </w:rPr>
  </w:style>
  <w:style w:type="character" w:customStyle="1" w:styleId="Heading3Char">
    <w:name w:val="Heading 3 Char"/>
    <w:basedOn w:val="DefaultParagraphFont"/>
    <w:link w:val="Heading3"/>
    <w:uiPriority w:val="9"/>
    <w:semiHidden/>
    <w:rsid w:val="000139D2"/>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C375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C37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54441">
      <w:bodyDiv w:val="1"/>
      <w:marLeft w:val="0"/>
      <w:marRight w:val="0"/>
      <w:marTop w:val="0"/>
      <w:marBottom w:val="0"/>
      <w:divBdr>
        <w:top w:val="none" w:sz="0" w:space="0" w:color="auto"/>
        <w:left w:val="none" w:sz="0" w:space="0" w:color="auto"/>
        <w:bottom w:val="none" w:sz="0" w:space="0" w:color="auto"/>
        <w:right w:val="none" w:sz="0" w:space="0" w:color="auto"/>
      </w:divBdr>
    </w:div>
    <w:div w:id="18068979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skin\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0BBA348-1CBC-4588-9309-B438698C7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2021-07-09T08:03:00Z</dcterms:created>
  <dcterms:modified xsi:type="dcterms:W3CDTF">2021-08-14T07:57:00Z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